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242" w:rsidRPr="00A7312A" w:rsidRDefault="00F64A53" w:rsidP="007B5242">
      <w:pPr>
        <w:rPr>
          <w:rFonts w:ascii="BIZ UD明朝 Medium" w:eastAsia="BIZ UD明朝 Medium" w:hAnsi="BIZ UD明朝 Medium"/>
          <w:sz w:val="22"/>
          <w:szCs w:val="21"/>
        </w:rPr>
      </w:pPr>
      <w:r w:rsidRPr="00A7312A">
        <w:rPr>
          <w:rFonts w:ascii="BIZ UD明朝 Medium" w:eastAsia="BIZ UD明朝 Medium" w:hAnsi="BIZ UD明朝 Medium" w:hint="eastAsia"/>
          <w:sz w:val="22"/>
          <w:szCs w:val="21"/>
        </w:rPr>
        <w:t>様式第１号（第３条関係）</w:t>
      </w:r>
      <w:bookmarkStart w:id="0" w:name="_GoBack"/>
      <w:bookmarkEnd w:id="0"/>
    </w:p>
    <w:p w:rsidR="00B03533" w:rsidRPr="00A7312A" w:rsidRDefault="00B03533" w:rsidP="007B5242">
      <w:pPr>
        <w:rPr>
          <w:rFonts w:ascii="BIZ UD明朝 Medium" w:eastAsia="BIZ UD明朝 Medium" w:hAnsi="BIZ UD明朝 Medium"/>
          <w:sz w:val="22"/>
          <w:szCs w:val="21"/>
        </w:rPr>
      </w:pPr>
    </w:p>
    <w:p w:rsidR="007B5242" w:rsidRPr="00A7312A" w:rsidRDefault="00F64A53" w:rsidP="00B03533">
      <w:pPr>
        <w:jc w:val="center"/>
        <w:rPr>
          <w:rFonts w:ascii="BIZ UD明朝 Medium" w:eastAsia="BIZ UD明朝 Medium" w:hAnsi="BIZ UD明朝 Medium"/>
          <w:sz w:val="22"/>
          <w:szCs w:val="21"/>
        </w:rPr>
      </w:pPr>
      <w:r w:rsidRPr="00A7312A">
        <w:rPr>
          <w:rFonts w:ascii="BIZ UD明朝 Medium" w:eastAsia="BIZ UD明朝 Medium" w:hAnsi="BIZ UD明朝 Medium" w:hint="eastAsia"/>
          <w:sz w:val="22"/>
          <w:szCs w:val="21"/>
        </w:rPr>
        <w:t>保育料</w:t>
      </w:r>
      <w:r w:rsidR="002C4861" w:rsidRPr="00A7312A">
        <w:rPr>
          <w:rFonts w:ascii="BIZ UD明朝 Medium" w:eastAsia="BIZ UD明朝 Medium" w:hAnsi="BIZ UD明朝 Medium" w:hint="eastAsia"/>
          <w:sz w:val="22"/>
          <w:szCs w:val="21"/>
        </w:rPr>
        <w:t>等</w:t>
      </w:r>
      <w:r w:rsidRPr="00A7312A">
        <w:rPr>
          <w:rFonts w:ascii="BIZ UD明朝 Medium" w:eastAsia="BIZ UD明朝 Medium" w:hAnsi="BIZ UD明朝 Medium" w:hint="eastAsia"/>
          <w:sz w:val="22"/>
          <w:szCs w:val="21"/>
        </w:rPr>
        <w:t>減免申請書</w:t>
      </w:r>
    </w:p>
    <w:p w:rsidR="00B03533" w:rsidRPr="00A7312A" w:rsidRDefault="00B03533" w:rsidP="007B5242">
      <w:pPr>
        <w:rPr>
          <w:rFonts w:ascii="BIZ UD明朝 Medium" w:eastAsia="BIZ UD明朝 Medium" w:hAnsi="BIZ UD明朝 Medium"/>
          <w:sz w:val="22"/>
          <w:szCs w:val="21"/>
        </w:rPr>
      </w:pPr>
    </w:p>
    <w:p w:rsidR="00B724B1" w:rsidRPr="00A7312A" w:rsidRDefault="00B724B1" w:rsidP="007B5242">
      <w:pPr>
        <w:rPr>
          <w:rFonts w:ascii="BIZ UD明朝 Medium" w:eastAsia="BIZ UD明朝 Medium" w:hAnsi="BIZ UD明朝 Medium"/>
          <w:sz w:val="22"/>
          <w:szCs w:val="21"/>
        </w:rPr>
      </w:pPr>
    </w:p>
    <w:p w:rsidR="00F64A53" w:rsidRPr="00A7312A" w:rsidRDefault="00F64A53" w:rsidP="00B03533">
      <w:pPr>
        <w:jc w:val="right"/>
        <w:rPr>
          <w:rFonts w:ascii="BIZ UD明朝 Medium" w:eastAsia="BIZ UD明朝 Medium" w:hAnsi="BIZ UD明朝 Medium"/>
          <w:sz w:val="22"/>
          <w:szCs w:val="21"/>
        </w:rPr>
      </w:pPr>
      <w:r w:rsidRPr="00A7312A">
        <w:rPr>
          <w:rFonts w:ascii="BIZ UD明朝 Medium" w:eastAsia="BIZ UD明朝 Medium" w:hAnsi="BIZ UD明朝 Medium" w:hint="eastAsia"/>
          <w:sz w:val="22"/>
          <w:szCs w:val="21"/>
        </w:rPr>
        <w:t>年</w:t>
      </w:r>
      <w:r w:rsidR="00B03533" w:rsidRPr="00A7312A">
        <w:rPr>
          <w:rFonts w:ascii="BIZ UD明朝 Medium" w:eastAsia="BIZ UD明朝 Medium" w:hAnsi="BIZ UD明朝 Medium" w:hint="eastAsia"/>
          <w:sz w:val="22"/>
          <w:szCs w:val="21"/>
        </w:rPr>
        <w:t xml:space="preserve">　　</w:t>
      </w:r>
      <w:r w:rsidRPr="00A7312A">
        <w:rPr>
          <w:rFonts w:ascii="BIZ UD明朝 Medium" w:eastAsia="BIZ UD明朝 Medium" w:hAnsi="BIZ UD明朝 Medium" w:hint="eastAsia"/>
          <w:sz w:val="22"/>
          <w:szCs w:val="21"/>
        </w:rPr>
        <w:t>月</w:t>
      </w:r>
      <w:r w:rsidR="00B03533" w:rsidRPr="00A7312A">
        <w:rPr>
          <w:rFonts w:ascii="BIZ UD明朝 Medium" w:eastAsia="BIZ UD明朝 Medium" w:hAnsi="BIZ UD明朝 Medium" w:hint="eastAsia"/>
          <w:sz w:val="22"/>
          <w:szCs w:val="21"/>
        </w:rPr>
        <w:t xml:space="preserve">　　</w:t>
      </w:r>
      <w:r w:rsidRPr="00A7312A">
        <w:rPr>
          <w:rFonts w:ascii="BIZ UD明朝 Medium" w:eastAsia="BIZ UD明朝 Medium" w:hAnsi="BIZ UD明朝 Medium" w:hint="eastAsia"/>
          <w:sz w:val="22"/>
          <w:szCs w:val="21"/>
        </w:rPr>
        <w:t>日</w:t>
      </w:r>
    </w:p>
    <w:p w:rsidR="00B03533" w:rsidRPr="00A7312A" w:rsidRDefault="00B03533" w:rsidP="007B5242">
      <w:pPr>
        <w:rPr>
          <w:rFonts w:ascii="BIZ UD明朝 Medium" w:eastAsia="BIZ UD明朝 Medium" w:hAnsi="BIZ UD明朝 Medium"/>
          <w:sz w:val="22"/>
          <w:szCs w:val="21"/>
        </w:rPr>
      </w:pPr>
    </w:p>
    <w:p w:rsidR="00B724B1" w:rsidRPr="00A7312A" w:rsidRDefault="00B724B1" w:rsidP="007B5242">
      <w:pPr>
        <w:rPr>
          <w:rFonts w:ascii="BIZ UD明朝 Medium" w:eastAsia="BIZ UD明朝 Medium" w:hAnsi="BIZ UD明朝 Medium"/>
          <w:sz w:val="22"/>
          <w:szCs w:val="21"/>
        </w:rPr>
      </w:pPr>
    </w:p>
    <w:p w:rsidR="00F64A53" w:rsidRPr="00A7312A" w:rsidRDefault="00F64A53" w:rsidP="007B5242">
      <w:pPr>
        <w:rPr>
          <w:rFonts w:ascii="BIZ UD明朝 Medium" w:eastAsia="BIZ UD明朝 Medium" w:hAnsi="BIZ UD明朝 Medium"/>
          <w:sz w:val="22"/>
          <w:szCs w:val="21"/>
        </w:rPr>
      </w:pPr>
      <w:r w:rsidRPr="00A7312A">
        <w:rPr>
          <w:rFonts w:ascii="BIZ UD明朝 Medium" w:eastAsia="BIZ UD明朝 Medium" w:hAnsi="BIZ UD明朝 Medium" w:hint="eastAsia"/>
          <w:sz w:val="22"/>
          <w:szCs w:val="21"/>
        </w:rPr>
        <w:t>（宛先）富山市長</w:t>
      </w:r>
    </w:p>
    <w:p w:rsidR="00B03533" w:rsidRPr="00A7312A" w:rsidRDefault="00B03533" w:rsidP="007B5242">
      <w:pPr>
        <w:rPr>
          <w:rFonts w:ascii="BIZ UD明朝 Medium" w:eastAsia="BIZ UD明朝 Medium" w:hAnsi="BIZ UD明朝 Medium"/>
          <w:sz w:val="22"/>
          <w:szCs w:val="21"/>
        </w:rPr>
      </w:pPr>
    </w:p>
    <w:p w:rsidR="00B724B1" w:rsidRPr="00A7312A" w:rsidRDefault="00B724B1" w:rsidP="007B5242">
      <w:pPr>
        <w:rPr>
          <w:rFonts w:ascii="BIZ UD明朝 Medium" w:eastAsia="BIZ UD明朝 Medium" w:hAnsi="BIZ UD明朝 Medium"/>
          <w:sz w:val="22"/>
          <w:szCs w:val="21"/>
        </w:rPr>
      </w:pPr>
    </w:p>
    <w:p w:rsidR="00550B54" w:rsidRPr="00A7312A" w:rsidRDefault="00550B54" w:rsidP="00550B54">
      <w:pPr>
        <w:wordWrap w:val="0"/>
        <w:jc w:val="right"/>
        <w:rPr>
          <w:rFonts w:ascii="BIZ UD明朝 Medium" w:eastAsia="BIZ UD明朝 Medium" w:hAnsi="BIZ UD明朝 Medium"/>
          <w:sz w:val="22"/>
          <w:szCs w:val="21"/>
          <w:u w:val="single"/>
        </w:rPr>
      </w:pPr>
      <w:r w:rsidRPr="00A7312A">
        <w:rPr>
          <w:rFonts w:ascii="BIZ UD明朝 Medium" w:eastAsia="BIZ UD明朝 Medium" w:hAnsi="BIZ UD明朝 Medium" w:hint="eastAsia"/>
          <w:sz w:val="22"/>
          <w:szCs w:val="21"/>
        </w:rPr>
        <w:t xml:space="preserve">申請者　　</w:t>
      </w:r>
      <w:r w:rsidRPr="00A7312A">
        <w:rPr>
          <w:rFonts w:ascii="BIZ UD明朝 Medium" w:eastAsia="BIZ UD明朝 Medium" w:hAnsi="BIZ UD明朝 Medium" w:hint="eastAsia"/>
          <w:sz w:val="22"/>
          <w:szCs w:val="21"/>
          <w:u w:val="single"/>
        </w:rPr>
        <w:t xml:space="preserve">住　　所　　　　　　　　　　　　　　　</w:t>
      </w:r>
    </w:p>
    <w:p w:rsidR="00550B54" w:rsidRPr="00A7312A" w:rsidRDefault="00550B54" w:rsidP="00550B54">
      <w:pPr>
        <w:rPr>
          <w:rFonts w:ascii="BIZ UD明朝 Medium" w:eastAsia="BIZ UD明朝 Medium" w:hAnsi="BIZ UD明朝 Medium"/>
          <w:sz w:val="22"/>
          <w:szCs w:val="21"/>
        </w:rPr>
      </w:pPr>
    </w:p>
    <w:p w:rsidR="00550B54" w:rsidRPr="00A7312A" w:rsidRDefault="00550B54" w:rsidP="00550B54">
      <w:pPr>
        <w:wordWrap w:val="0"/>
        <w:jc w:val="right"/>
        <w:rPr>
          <w:rFonts w:ascii="BIZ UD明朝 Medium" w:eastAsia="BIZ UD明朝 Medium" w:hAnsi="BIZ UD明朝 Medium"/>
          <w:sz w:val="22"/>
          <w:szCs w:val="21"/>
          <w:u w:val="single"/>
        </w:rPr>
      </w:pPr>
      <w:r w:rsidRPr="00A7312A">
        <w:rPr>
          <w:rFonts w:ascii="BIZ UD明朝 Medium" w:eastAsia="BIZ UD明朝 Medium" w:hAnsi="BIZ UD明朝 Medium" w:hint="eastAsia"/>
          <w:sz w:val="22"/>
          <w:szCs w:val="21"/>
          <w:u w:val="single"/>
        </w:rPr>
        <w:t xml:space="preserve">氏　　名　　　　　　　　　　　　　　　</w:t>
      </w:r>
    </w:p>
    <w:p w:rsidR="00B724B1" w:rsidRPr="00A7312A" w:rsidRDefault="00B724B1" w:rsidP="00B724B1">
      <w:pPr>
        <w:rPr>
          <w:rFonts w:ascii="BIZ UD明朝 Medium" w:eastAsia="BIZ UD明朝 Medium" w:hAnsi="BIZ UD明朝 Medium"/>
          <w:sz w:val="22"/>
          <w:szCs w:val="21"/>
        </w:rPr>
      </w:pPr>
    </w:p>
    <w:p w:rsidR="00B724B1" w:rsidRPr="00A7312A" w:rsidRDefault="00B724B1" w:rsidP="00B724B1">
      <w:pPr>
        <w:rPr>
          <w:rFonts w:ascii="BIZ UD明朝 Medium" w:eastAsia="BIZ UD明朝 Medium" w:hAnsi="BIZ UD明朝 Medium"/>
          <w:sz w:val="22"/>
          <w:szCs w:val="21"/>
        </w:rPr>
      </w:pPr>
    </w:p>
    <w:p w:rsidR="00F64A53" w:rsidRPr="00A7312A" w:rsidRDefault="00F64A53" w:rsidP="00B03533">
      <w:pPr>
        <w:ind w:leftChars="100" w:left="160" w:firstLineChars="400" w:firstLine="880"/>
        <w:rPr>
          <w:rFonts w:ascii="BIZ UD明朝 Medium" w:eastAsia="BIZ UD明朝 Medium" w:hAnsi="BIZ UD明朝 Medium"/>
          <w:sz w:val="22"/>
          <w:szCs w:val="21"/>
        </w:rPr>
      </w:pPr>
      <w:r w:rsidRPr="00A7312A">
        <w:rPr>
          <w:rFonts w:ascii="BIZ UD明朝 Medium" w:eastAsia="BIZ UD明朝 Medium" w:hAnsi="BIZ UD明朝 Medium" w:hint="eastAsia"/>
          <w:sz w:val="22"/>
          <w:szCs w:val="21"/>
        </w:rPr>
        <w:t>年　　月　　日付けで決定のあった保育料</w:t>
      </w:r>
      <w:r w:rsidR="002C4861" w:rsidRPr="00A7312A">
        <w:rPr>
          <w:rFonts w:ascii="BIZ UD明朝 Medium" w:eastAsia="BIZ UD明朝 Medium" w:hAnsi="BIZ UD明朝 Medium" w:hint="eastAsia"/>
          <w:sz w:val="22"/>
          <w:szCs w:val="21"/>
        </w:rPr>
        <w:t>等</w:t>
      </w:r>
      <w:r w:rsidRPr="00A7312A">
        <w:rPr>
          <w:rFonts w:ascii="BIZ UD明朝 Medium" w:eastAsia="BIZ UD明朝 Medium" w:hAnsi="BIZ UD明朝 Medium" w:hint="eastAsia"/>
          <w:sz w:val="22"/>
          <w:szCs w:val="21"/>
        </w:rPr>
        <w:t>について</w:t>
      </w:r>
      <w:r w:rsidR="00447389" w:rsidRPr="00A7312A">
        <w:rPr>
          <w:rFonts w:ascii="BIZ UD明朝 Medium" w:eastAsia="BIZ UD明朝 Medium" w:hAnsi="BIZ UD明朝 Medium" w:hint="eastAsia"/>
          <w:sz w:val="22"/>
          <w:szCs w:val="21"/>
        </w:rPr>
        <w:t>減免を受けたいので</w:t>
      </w:r>
      <w:r w:rsidRPr="00A7312A">
        <w:rPr>
          <w:rFonts w:ascii="BIZ UD明朝 Medium" w:eastAsia="BIZ UD明朝 Medium" w:hAnsi="BIZ UD明朝 Medium" w:hint="eastAsia"/>
          <w:sz w:val="22"/>
          <w:szCs w:val="21"/>
        </w:rPr>
        <w:t>、次のとおり</w:t>
      </w:r>
      <w:r w:rsidR="00447389" w:rsidRPr="00A7312A">
        <w:rPr>
          <w:rFonts w:ascii="BIZ UD明朝 Medium" w:eastAsia="BIZ UD明朝 Medium" w:hAnsi="BIZ UD明朝 Medium" w:hint="eastAsia"/>
          <w:sz w:val="22"/>
          <w:szCs w:val="21"/>
        </w:rPr>
        <w:t>申請</w:t>
      </w:r>
      <w:r w:rsidR="00F03B4C" w:rsidRPr="00A7312A">
        <w:rPr>
          <w:rFonts w:ascii="BIZ UD明朝 Medium" w:eastAsia="BIZ UD明朝 Medium" w:hAnsi="BIZ UD明朝 Medium" w:hint="eastAsia"/>
          <w:sz w:val="22"/>
          <w:szCs w:val="21"/>
        </w:rPr>
        <w:t>します。</w:t>
      </w:r>
    </w:p>
    <w:tbl>
      <w:tblPr>
        <w:tblStyle w:val="a3"/>
        <w:tblW w:w="0" w:type="auto"/>
        <w:tblInd w:w="290" w:type="dxa"/>
        <w:tblLook w:val="04A0" w:firstRow="1" w:lastRow="0" w:firstColumn="1" w:lastColumn="0" w:noHBand="0" w:noVBand="1"/>
      </w:tblPr>
      <w:tblGrid>
        <w:gridCol w:w="2041"/>
        <w:gridCol w:w="2552"/>
        <w:gridCol w:w="1984"/>
        <w:gridCol w:w="1276"/>
        <w:gridCol w:w="1559"/>
      </w:tblGrid>
      <w:tr w:rsidR="00A50DC9" w:rsidRPr="00A7312A" w:rsidTr="005870DF">
        <w:trPr>
          <w:trHeight w:hRule="exact" w:val="431"/>
        </w:trPr>
        <w:tc>
          <w:tcPr>
            <w:tcW w:w="2041" w:type="dxa"/>
            <w:vMerge w:val="restart"/>
            <w:vAlign w:val="center"/>
          </w:tcPr>
          <w:p w:rsidR="00310B3E" w:rsidRPr="00A7312A" w:rsidRDefault="00310B3E" w:rsidP="00310B3E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kern w:val="0"/>
                <w:sz w:val="22"/>
                <w:szCs w:val="21"/>
              </w:rPr>
              <w:t>申請に係る児童</w:t>
            </w:r>
          </w:p>
        </w:tc>
        <w:tc>
          <w:tcPr>
            <w:tcW w:w="2552" w:type="dxa"/>
            <w:vAlign w:val="center"/>
          </w:tcPr>
          <w:p w:rsidR="00310B3E" w:rsidRPr="00A7312A" w:rsidRDefault="00310B3E" w:rsidP="00310B3E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氏</w:t>
            </w:r>
            <w:r w:rsidR="00550B54"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 xml:space="preserve">　</w:t>
            </w: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名</w:t>
            </w:r>
          </w:p>
        </w:tc>
        <w:tc>
          <w:tcPr>
            <w:tcW w:w="1984" w:type="dxa"/>
            <w:vAlign w:val="center"/>
          </w:tcPr>
          <w:p w:rsidR="00310B3E" w:rsidRPr="00A7312A" w:rsidRDefault="00310B3E" w:rsidP="00310B3E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生年月日</w:t>
            </w:r>
          </w:p>
        </w:tc>
        <w:tc>
          <w:tcPr>
            <w:tcW w:w="1276" w:type="dxa"/>
            <w:vAlign w:val="center"/>
          </w:tcPr>
          <w:p w:rsidR="00310B3E" w:rsidRPr="00A7312A" w:rsidRDefault="00310B3E" w:rsidP="00310B3E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認定区分</w:t>
            </w:r>
          </w:p>
        </w:tc>
        <w:tc>
          <w:tcPr>
            <w:tcW w:w="1559" w:type="dxa"/>
            <w:vAlign w:val="center"/>
          </w:tcPr>
          <w:p w:rsidR="00310B3E" w:rsidRPr="00A7312A" w:rsidRDefault="00310B3E" w:rsidP="00310B3E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支給認定番号</w:t>
            </w:r>
          </w:p>
        </w:tc>
      </w:tr>
      <w:tr w:rsidR="00A50DC9" w:rsidRPr="00A7312A" w:rsidTr="005870DF">
        <w:trPr>
          <w:trHeight w:hRule="exact" w:val="851"/>
        </w:trPr>
        <w:tc>
          <w:tcPr>
            <w:tcW w:w="2041" w:type="dxa"/>
            <w:vMerge/>
            <w:vAlign w:val="center"/>
          </w:tcPr>
          <w:p w:rsidR="00310B3E" w:rsidRPr="00A7312A" w:rsidRDefault="00310B3E" w:rsidP="00310B3E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310B3E" w:rsidRPr="00A7312A" w:rsidRDefault="00310B3E" w:rsidP="00310B3E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310B3E" w:rsidRPr="00A7312A" w:rsidRDefault="00310B3E" w:rsidP="00550B54">
            <w:pPr>
              <w:jc w:val="right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年　月　日生</w:t>
            </w:r>
          </w:p>
        </w:tc>
        <w:tc>
          <w:tcPr>
            <w:tcW w:w="1276" w:type="dxa"/>
            <w:vAlign w:val="center"/>
          </w:tcPr>
          <w:p w:rsidR="00550B54" w:rsidRPr="00A7312A" w:rsidRDefault="00550B54" w:rsidP="00550B54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6A8B663" wp14:editId="4169DEE3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6350</wp:posOffset>
                      </wp:positionV>
                      <wp:extent cx="491490" cy="179705"/>
                      <wp:effectExtent l="0" t="0" r="22860" b="1079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490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323A00" id="楕円 1" o:spid="_x0000_s1026" style="position:absolute;left:0;text-align:left;margin-left:7.75pt;margin-top:.5pt;width:38.7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" filled="f" strokecolor="#a5a5a5 [2092]">
                      <v:stroke dashstyle="1 1"/>
                    </v:oval>
                  </w:pict>
                </mc:Fallback>
              </mc:AlternateContent>
            </w: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1号</w:t>
            </w:r>
          </w:p>
          <w:p w:rsidR="00310B3E" w:rsidRPr="00A7312A" w:rsidRDefault="00550B54" w:rsidP="00550B54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6A8B663" wp14:editId="4169DEE3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22225</wp:posOffset>
                      </wp:positionV>
                      <wp:extent cx="506095" cy="179705"/>
                      <wp:effectExtent l="0" t="0" r="27305" b="1079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09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8B0EC5" id="楕円 2" o:spid="_x0000_s1026" style="position:absolute;left:0;text-align:left;margin-left:6.95pt;margin-top:1.75pt;width:39.8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" filled="f" strokecolor="#a5a5a5 [2092]">
                      <v:stroke dashstyle="1 1"/>
                    </v:oval>
                  </w:pict>
                </mc:Fallback>
              </mc:AlternateContent>
            </w: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2・3号</w:t>
            </w:r>
          </w:p>
        </w:tc>
        <w:tc>
          <w:tcPr>
            <w:tcW w:w="1559" w:type="dxa"/>
            <w:vAlign w:val="center"/>
          </w:tcPr>
          <w:p w:rsidR="00310B3E" w:rsidRPr="00A7312A" w:rsidRDefault="00310B3E" w:rsidP="00310B3E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A50DC9" w:rsidRPr="00A7312A" w:rsidTr="005870DF">
        <w:trPr>
          <w:trHeight w:hRule="exact" w:val="851"/>
        </w:trPr>
        <w:tc>
          <w:tcPr>
            <w:tcW w:w="2041" w:type="dxa"/>
            <w:vAlign w:val="center"/>
          </w:tcPr>
          <w:p w:rsidR="00E772CB" w:rsidRPr="00A7312A" w:rsidRDefault="00E772CB" w:rsidP="00E772CB">
            <w:pPr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kern w:val="0"/>
                <w:sz w:val="22"/>
                <w:szCs w:val="21"/>
              </w:rPr>
              <w:t>在籍する</w:t>
            </w:r>
          </w:p>
          <w:p w:rsidR="005751E9" w:rsidRPr="00A7312A" w:rsidRDefault="002B365A" w:rsidP="002B365A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kern w:val="0"/>
                <w:sz w:val="22"/>
                <w:szCs w:val="21"/>
              </w:rPr>
              <w:t>施設等名称</w:t>
            </w:r>
          </w:p>
        </w:tc>
        <w:tc>
          <w:tcPr>
            <w:tcW w:w="7371" w:type="dxa"/>
            <w:gridSpan w:val="4"/>
            <w:vAlign w:val="center"/>
          </w:tcPr>
          <w:p w:rsidR="005751E9" w:rsidRPr="00A7312A" w:rsidRDefault="005751E9" w:rsidP="007B5242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901554" w:rsidRPr="00A7312A" w:rsidTr="005870DF">
        <w:trPr>
          <w:trHeight w:hRule="exact" w:val="851"/>
        </w:trPr>
        <w:tc>
          <w:tcPr>
            <w:tcW w:w="2041" w:type="dxa"/>
            <w:vAlign w:val="center"/>
          </w:tcPr>
          <w:p w:rsidR="00901554" w:rsidRPr="00A7312A" w:rsidRDefault="00901554" w:rsidP="001B57F6">
            <w:pPr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kern w:val="0"/>
                <w:sz w:val="22"/>
                <w:szCs w:val="21"/>
              </w:rPr>
              <w:t>減免を受けようとする保育料</w:t>
            </w:r>
            <w:r w:rsidR="001B57F6" w:rsidRPr="00A7312A">
              <w:rPr>
                <w:rFonts w:ascii="BIZ UD明朝 Medium" w:eastAsia="BIZ UD明朝 Medium" w:hAnsi="BIZ UD明朝 Medium" w:hint="eastAsia"/>
                <w:kern w:val="0"/>
                <w:sz w:val="22"/>
                <w:szCs w:val="21"/>
              </w:rPr>
              <w:t>種別</w:t>
            </w:r>
          </w:p>
        </w:tc>
        <w:tc>
          <w:tcPr>
            <w:tcW w:w="7371" w:type="dxa"/>
            <w:gridSpan w:val="4"/>
            <w:vAlign w:val="center"/>
          </w:tcPr>
          <w:p w:rsidR="00901554" w:rsidRPr="00A7312A" w:rsidRDefault="00901554" w:rsidP="00901554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  <w:tr w:rsidR="00A50DC9" w:rsidRPr="00A7312A" w:rsidTr="005870DF">
        <w:trPr>
          <w:trHeight w:hRule="exact" w:val="851"/>
        </w:trPr>
        <w:tc>
          <w:tcPr>
            <w:tcW w:w="2041" w:type="dxa"/>
            <w:vAlign w:val="center"/>
          </w:tcPr>
          <w:p w:rsidR="00F03B4C" w:rsidRPr="00A7312A" w:rsidRDefault="00F03B4C" w:rsidP="00F03B4C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減免を受けよう</w:t>
            </w:r>
          </w:p>
          <w:p w:rsidR="00F03B4C" w:rsidRPr="00A7312A" w:rsidRDefault="00F03B4C" w:rsidP="00F03B4C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とする期間</w:t>
            </w:r>
          </w:p>
        </w:tc>
        <w:tc>
          <w:tcPr>
            <w:tcW w:w="7371" w:type="dxa"/>
            <w:gridSpan w:val="4"/>
            <w:vAlign w:val="center"/>
          </w:tcPr>
          <w:p w:rsidR="00F03B4C" w:rsidRPr="00A7312A" w:rsidRDefault="00F03B4C" w:rsidP="00F03B4C">
            <w:pPr>
              <w:ind w:firstLineChars="400" w:firstLine="880"/>
              <w:jc w:val="left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年　　月から　　　　年　　月まで</w:t>
            </w:r>
          </w:p>
        </w:tc>
      </w:tr>
      <w:tr w:rsidR="00F03B4C" w:rsidRPr="00A7312A" w:rsidTr="005870DF">
        <w:trPr>
          <w:trHeight w:hRule="exact" w:val="851"/>
        </w:trPr>
        <w:tc>
          <w:tcPr>
            <w:tcW w:w="2041" w:type="dxa"/>
            <w:vAlign w:val="center"/>
          </w:tcPr>
          <w:p w:rsidR="00F03B4C" w:rsidRPr="00A7312A" w:rsidRDefault="00F03B4C" w:rsidP="00F03B4C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減免を受けよう</w:t>
            </w:r>
          </w:p>
          <w:p w:rsidR="00F03B4C" w:rsidRPr="00A7312A" w:rsidRDefault="00F03B4C" w:rsidP="00F03B4C">
            <w:pPr>
              <w:jc w:val="center"/>
              <w:rPr>
                <w:rFonts w:ascii="BIZ UD明朝 Medium" w:eastAsia="BIZ UD明朝 Medium" w:hAnsi="BIZ UD明朝 Medium"/>
                <w:sz w:val="22"/>
                <w:szCs w:val="21"/>
              </w:rPr>
            </w:pPr>
            <w:r w:rsidRPr="00A7312A">
              <w:rPr>
                <w:rFonts w:ascii="BIZ UD明朝 Medium" w:eastAsia="BIZ UD明朝 Medium" w:hAnsi="BIZ UD明朝 Medium" w:hint="eastAsia"/>
                <w:sz w:val="22"/>
                <w:szCs w:val="21"/>
              </w:rPr>
              <w:t>とする理由</w:t>
            </w:r>
          </w:p>
        </w:tc>
        <w:tc>
          <w:tcPr>
            <w:tcW w:w="7371" w:type="dxa"/>
            <w:gridSpan w:val="4"/>
            <w:vAlign w:val="center"/>
          </w:tcPr>
          <w:p w:rsidR="00F03B4C" w:rsidRPr="00A7312A" w:rsidRDefault="00F03B4C" w:rsidP="00F03B4C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</w:p>
        </w:tc>
      </w:tr>
    </w:tbl>
    <w:p w:rsidR="007B5242" w:rsidRPr="00A7312A" w:rsidRDefault="007B5242" w:rsidP="007B5242">
      <w:pPr>
        <w:rPr>
          <w:rFonts w:ascii="BIZ UD明朝 Medium" w:eastAsia="BIZ UD明朝 Medium" w:hAnsi="BIZ UD明朝 Medium"/>
          <w:sz w:val="21"/>
          <w:szCs w:val="21"/>
        </w:rPr>
      </w:pPr>
    </w:p>
    <w:p w:rsidR="007B5242" w:rsidRPr="00A7312A" w:rsidRDefault="007B5242" w:rsidP="007B5242">
      <w:pPr>
        <w:rPr>
          <w:rFonts w:ascii="BIZ UD明朝 Medium" w:eastAsia="BIZ UD明朝 Medium" w:hAnsi="BIZ UD明朝 Medium"/>
          <w:sz w:val="21"/>
          <w:szCs w:val="21"/>
        </w:rPr>
      </w:pPr>
    </w:p>
    <w:p w:rsidR="005751E9" w:rsidRPr="00A7312A" w:rsidRDefault="005751E9" w:rsidP="007B5242">
      <w:pPr>
        <w:rPr>
          <w:rFonts w:ascii="BIZ UD明朝 Medium" w:eastAsia="BIZ UD明朝 Medium" w:hAnsi="BIZ UD明朝 Medium"/>
          <w:sz w:val="21"/>
          <w:szCs w:val="21"/>
        </w:rPr>
      </w:pPr>
    </w:p>
    <w:p w:rsidR="00B724B1" w:rsidRPr="00A7312A" w:rsidRDefault="00B724B1" w:rsidP="00CA1E30">
      <w:pPr>
        <w:widowControl/>
        <w:jc w:val="left"/>
        <w:rPr>
          <w:rFonts w:ascii="BIZ UD明朝 Medium" w:eastAsia="BIZ UD明朝 Medium" w:hAnsi="BIZ UD明朝 Medium"/>
          <w:sz w:val="21"/>
          <w:szCs w:val="21"/>
        </w:rPr>
      </w:pPr>
    </w:p>
    <w:sectPr w:rsidR="00B724B1" w:rsidRPr="00A7312A" w:rsidSect="00320E05">
      <w:pgSz w:w="11906" w:h="16838"/>
      <w:pgMar w:top="1134" w:right="1134" w:bottom="851" w:left="1134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7F6" w:rsidRDefault="001B57F6" w:rsidP="00732F1D">
      <w:r>
        <w:separator/>
      </w:r>
    </w:p>
  </w:endnote>
  <w:endnote w:type="continuationSeparator" w:id="0">
    <w:p w:rsidR="001B57F6" w:rsidRDefault="001B57F6" w:rsidP="0073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7F6" w:rsidRDefault="001B57F6" w:rsidP="00732F1D">
      <w:r>
        <w:separator/>
      </w:r>
    </w:p>
  </w:footnote>
  <w:footnote w:type="continuationSeparator" w:id="0">
    <w:p w:rsidR="001B57F6" w:rsidRDefault="001B57F6" w:rsidP="00732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72"/>
  <w:drawingGridVerticalSpacing w:val="221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BC"/>
    <w:rsid w:val="00043F4B"/>
    <w:rsid w:val="00057ECE"/>
    <w:rsid w:val="000D0E76"/>
    <w:rsid w:val="000D4BB4"/>
    <w:rsid w:val="00102494"/>
    <w:rsid w:val="00124F35"/>
    <w:rsid w:val="00153AEE"/>
    <w:rsid w:val="001607FB"/>
    <w:rsid w:val="001A354B"/>
    <w:rsid w:val="001B57F6"/>
    <w:rsid w:val="001C16A6"/>
    <w:rsid w:val="001F5EAA"/>
    <w:rsid w:val="002B365A"/>
    <w:rsid w:val="002C4861"/>
    <w:rsid w:val="002C74E6"/>
    <w:rsid w:val="002D57BE"/>
    <w:rsid w:val="00310B3E"/>
    <w:rsid w:val="00320E05"/>
    <w:rsid w:val="003574BC"/>
    <w:rsid w:val="003B3F9C"/>
    <w:rsid w:val="003C39EE"/>
    <w:rsid w:val="003D2CE6"/>
    <w:rsid w:val="003D2D4A"/>
    <w:rsid w:val="004352CF"/>
    <w:rsid w:val="00447389"/>
    <w:rsid w:val="00451BA0"/>
    <w:rsid w:val="00473CA0"/>
    <w:rsid w:val="004B679D"/>
    <w:rsid w:val="004E3DB8"/>
    <w:rsid w:val="00550B54"/>
    <w:rsid w:val="005751E9"/>
    <w:rsid w:val="005863B5"/>
    <w:rsid w:val="005870DF"/>
    <w:rsid w:val="0059474C"/>
    <w:rsid w:val="005E4F3D"/>
    <w:rsid w:val="006414E6"/>
    <w:rsid w:val="00693C4D"/>
    <w:rsid w:val="006A7D73"/>
    <w:rsid w:val="006D6566"/>
    <w:rsid w:val="00704B52"/>
    <w:rsid w:val="00713D80"/>
    <w:rsid w:val="00721423"/>
    <w:rsid w:val="0072628F"/>
    <w:rsid w:val="00732F1D"/>
    <w:rsid w:val="007B5242"/>
    <w:rsid w:val="008022D1"/>
    <w:rsid w:val="00822700"/>
    <w:rsid w:val="008333B3"/>
    <w:rsid w:val="00872247"/>
    <w:rsid w:val="008815C4"/>
    <w:rsid w:val="00901554"/>
    <w:rsid w:val="00952CF6"/>
    <w:rsid w:val="0096561B"/>
    <w:rsid w:val="009B7761"/>
    <w:rsid w:val="009C2C8E"/>
    <w:rsid w:val="009E4C31"/>
    <w:rsid w:val="009E5650"/>
    <w:rsid w:val="00A000CC"/>
    <w:rsid w:val="00A50DC9"/>
    <w:rsid w:val="00A520B0"/>
    <w:rsid w:val="00A6653F"/>
    <w:rsid w:val="00A7312A"/>
    <w:rsid w:val="00AC441F"/>
    <w:rsid w:val="00AE118A"/>
    <w:rsid w:val="00AE15EF"/>
    <w:rsid w:val="00AF6334"/>
    <w:rsid w:val="00B03533"/>
    <w:rsid w:val="00B724B1"/>
    <w:rsid w:val="00B93437"/>
    <w:rsid w:val="00BB18B5"/>
    <w:rsid w:val="00BC6FC6"/>
    <w:rsid w:val="00BF2A80"/>
    <w:rsid w:val="00C12710"/>
    <w:rsid w:val="00C21E45"/>
    <w:rsid w:val="00C734AB"/>
    <w:rsid w:val="00CA1E30"/>
    <w:rsid w:val="00DD5B9B"/>
    <w:rsid w:val="00DF4BB1"/>
    <w:rsid w:val="00DF7CA5"/>
    <w:rsid w:val="00E308F8"/>
    <w:rsid w:val="00E772CB"/>
    <w:rsid w:val="00EA4727"/>
    <w:rsid w:val="00EC41DB"/>
    <w:rsid w:val="00EC66AD"/>
    <w:rsid w:val="00F03B4C"/>
    <w:rsid w:val="00F55152"/>
    <w:rsid w:val="00F6209E"/>
    <w:rsid w:val="00F64A53"/>
    <w:rsid w:val="00F927C7"/>
    <w:rsid w:val="00F962C1"/>
    <w:rsid w:val="00FB57BA"/>
    <w:rsid w:val="00FD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docId w15:val="{AC389512-4541-4DA6-A44A-D81AAB0A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C4D"/>
    <w:pPr>
      <w:widowControl w:val="0"/>
      <w:jc w:val="both"/>
    </w:pPr>
    <w:rPr>
      <w:rFonts w:ascii="ＭＳ 明朝" w:eastAsia="ＭＳ 明朝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2F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2F1D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732F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2F1D"/>
    <w:rPr>
      <w:rFonts w:ascii="ＭＳ 明朝" w:eastAsia="ＭＳ 明朝"/>
    </w:rPr>
  </w:style>
  <w:style w:type="paragraph" w:styleId="a8">
    <w:name w:val="Balloon Text"/>
    <w:basedOn w:val="a"/>
    <w:link w:val="a9"/>
    <w:uiPriority w:val="99"/>
    <w:semiHidden/>
    <w:unhideWhenUsed/>
    <w:rsid w:val="00952C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2C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A93CD-13EF-4CF8-BF17-0EE89697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96664AEE</Template>
  <TotalTime>655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富山市</dc:creator>
  <cp:lastModifiedBy>森　彩奈</cp:lastModifiedBy>
  <cp:revision>53</cp:revision>
  <cp:lastPrinted>2024-01-24T02:21:00Z</cp:lastPrinted>
  <dcterms:created xsi:type="dcterms:W3CDTF">2015-03-24T06:19:00Z</dcterms:created>
  <dcterms:modified xsi:type="dcterms:W3CDTF">2025-05-23T04:42:00Z</dcterms:modified>
</cp:coreProperties>
</file>